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18D6885E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02455">
        <w:rPr>
          <w:rFonts w:ascii="Times New Roman" w:hAnsi="Times New Roman"/>
          <w:sz w:val="24"/>
        </w:rPr>
        <w:t>OLGĄ GRUŽIENĘ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28E074BC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53A69D4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</w:t>
      </w:r>
      <w:r w:rsidR="00302455">
        <w:t>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975111C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302455">
        <w:rPr>
          <w:rFonts w:ascii="Times New Roman" w:hAnsi="Times New Roman"/>
          <w:b w:val="0"/>
          <w:bCs/>
          <w:sz w:val="24"/>
        </w:rPr>
        <w:t>Olgos Gružienės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89DD852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302455">
        <w:rPr>
          <w:b/>
        </w:rPr>
        <w:t>OLGĄ GRUŽIENĘ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1B33" w14:textId="77777777" w:rsidR="00911572" w:rsidRDefault="00911572">
      <w:r>
        <w:separator/>
      </w:r>
    </w:p>
  </w:endnote>
  <w:endnote w:type="continuationSeparator" w:id="0">
    <w:p w14:paraId="55DD4135" w14:textId="77777777" w:rsidR="00911572" w:rsidRDefault="0091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D25B" w14:textId="77777777" w:rsidR="00911572" w:rsidRDefault="00911572">
      <w:r>
        <w:separator/>
      </w:r>
    </w:p>
  </w:footnote>
  <w:footnote w:type="continuationSeparator" w:id="0">
    <w:p w14:paraId="3A25C76F" w14:textId="77777777" w:rsidR="00911572" w:rsidRDefault="0091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2455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1572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2023-02-20T11:23:00Z</dcterms:created>
  <dcterms:modified xsi:type="dcterms:W3CDTF">2023-02-20T12:52:00Z</dcterms:modified>
</cp:coreProperties>
</file>