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7E" w:rsidRDefault="002C187E" w:rsidP="009754F7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>
        <w:rPr>
          <w:b/>
          <w:color w:val="000000"/>
        </w:rPr>
        <w:t xml:space="preserve">CIVILINES BYLAS NAGRINĖJANČIŲ TEISĖJŲ MOKYMO </w:t>
      </w:r>
    </w:p>
    <w:p w:rsidR="002C187E" w:rsidRDefault="002C187E" w:rsidP="0080595E">
      <w:pPr>
        <w:jc w:val="center"/>
        <w:rPr>
          <w:b/>
          <w:color w:val="000000"/>
        </w:rPr>
      </w:pPr>
      <w:r>
        <w:rPr>
          <w:b/>
          <w:color w:val="000000"/>
        </w:rPr>
        <w:t>PROGRAMĄ</w:t>
      </w:r>
      <w:r w:rsidRPr="005470A3">
        <w:rPr>
          <w:b/>
          <w:color w:val="000000"/>
        </w:rPr>
        <w:t xml:space="preserve"> </w:t>
      </w:r>
    </w:p>
    <w:p w:rsidR="002C187E" w:rsidRPr="005470A3" w:rsidRDefault="002C187E" w:rsidP="0080595E">
      <w:pPr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Pr="009754F7">
        <w:rPr>
          <w:b/>
          <w:color w:val="000000"/>
        </w:rPr>
        <w:t>TARPTAUTINĖ PRIVATINĖ TEISĖ</w:t>
      </w:r>
      <w:r>
        <w:rPr>
          <w:b/>
          <w:color w:val="000000"/>
        </w:rPr>
        <w:t>“</w:t>
      </w:r>
    </w:p>
    <w:p w:rsidR="002C187E" w:rsidRPr="0033192F" w:rsidRDefault="002C187E" w:rsidP="00DF5C26">
      <w:pPr>
        <w:jc w:val="center"/>
        <w:rPr>
          <w:bCs/>
        </w:rPr>
      </w:pPr>
      <w:r w:rsidRPr="0033192F">
        <w:rPr>
          <w:bCs/>
        </w:rPr>
        <w:t xml:space="preserve"> </w:t>
      </w:r>
      <w:r>
        <w:rPr>
          <w:bCs/>
        </w:rPr>
        <w:t>(seminaro kodas –TPT-2</w:t>
      </w:r>
      <w:r w:rsidRPr="0033192F">
        <w:rPr>
          <w:bCs/>
        </w:rPr>
        <w:t>)</w:t>
      </w:r>
    </w:p>
    <w:p w:rsidR="002C187E" w:rsidRPr="0033192F" w:rsidRDefault="002C187E" w:rsidP="00E41FE1">
      <w:pPr>
        <w:jc w:val="center"/>
        <w:rPr>
          <w:bCs/>
          <w:sz w:val="20"/>
          <w:szCs w:val="20"/>
        </w:rPr>
      </w:pPr>
    </w:p>
    <w:p w:rsidR="002C187E" w:rsidRPr="0033192F" w:rsidRDefault="002C187E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2C187E" w:rsidRDefault="002C187E" w:rsidP="00265A1A">
      <w:pPr>
        <w:jc w:val="center"/>
        <w:rPr>
          <w:bCs/>
          <w:sz w:val="20"/>
          <w:szCs w:val="20"/>
        </w:rPr>
      </w:pPr>
    </w:p>
    <w:p w:rsidR="002C187E" w:rsidRPr="0033192F" w:rsidRDefault="002C187E" w:rsidP="00265A1A">
      <w:pPr>
        <w:jc w:val="center"/>
        <w:rPr>
          <w:bCs/>
          <w:sz w:val="20"/>
          <w:szCs w:val="20"/>
        </w:rPr>
      </w:pPr>
    </w:p>
    <w:p w:rsidR="002C187E" w:rsidRPr="0033192F" w:rsidRDefault="002C187E" w:rsidP="00A60FD9">
      <w:pPr>
        <w:jc w:val="center"/>
        <w:rPr>
          <w:bCs/>
        </w:rPr>
      </w:pPr>
      <w:r>
        <w:t xml:space="preserve">2016 m. rugsėjo 5-6 </w:t>
      </w:r>
      <w:r w:rsidRPr="0033192F">
        <w:t>d.</w:t>
      </w:r>
    </w:p>
    <w:p w:rsidR="002C187E" w:rsidRPr="0033192F" w:rsidRDefault="002C187E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2C187E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p w:rsidR="002C187E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p w:rsidR="002C187E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p w:rsidR="002C187E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p w:rsidR="002C187E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p w:rsidR="002C187E" w:rsidRPr="003E5139" w:rsidRDefault="002C187E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2C187E" w:rsidRPr="003E5139" w:rsidTr="00E60648">
        <w:tc>
          <w:tcPr>
            <w:tcW w:w="10100" w:type="dxa"/>
          </w:tcPr>
          <w:p w:rsidR="002C187E" w:rsidRPr="00D179A9" w:rsidRDefault="002C187E" w:rsidP="00E2514D">
            <w:pPr>
              <w:rPr>
                <w:i/>
                <w:iCs/>
              </w:rPr>
            </w:pPr>
            <w:r w:rsidRPr="00D179A9">
              <w:rPr>
                <w:i/>
                <w:iCs/>
              </w:rPr>
              <w:t>Lektoriai:</w:t>
            </w:r>
          </w:p>
          <w:p w:rsidR="002C187E" w:rsidRPr="00D179A9" w:rsidRDefault="002C187E" w:rsidP="00291D3F">
            <w:pPr>
              <w:rPr>
                <w:b/>
                <w:i/>
                <w:iCs/>
              </w:rPr>
            </w:pPr>
            <w:r w:rsidRPr="00D179A9">
              <w:rPr>
                <w:b/>
                <w:i/>
                <w:iCs/>
              </w:rPr>
              <w:t>Prof. dr. Egidija Tamošiūnienė</w:t>
            </w:r>
          </w:p>
          <w:p w:rsidR="002C187E" w:rsidRPr="00D179A9" w:rsidRDefault="002C187E" w:rsidP="00291D3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D179A9">
              <w:rPr>
                <w:i/>
              </w:rPr>
              <w:t>Lietuvos apeliacinio teismo Civilinių bylų skyriaus pirmininkė, teisėja</w:t>
            </w:r>
          </w:p>
          <w:p w:rsidR="002C187E" w:rsidRPr="00D179A9" w:rsidRDefault="002C187E" w:rsidP="00291D3F">
            <w:pPr>
              <w:pStyle w:val="Heading2"/>
              <w:rPr>
                <w:b w:val="0"/>
                <w:i/>
                <w:sz w:val="24"/>
                <w:shd w:val="clear" w:color="auto" w:fill="FFFFFF"/>
              </w:rPr>
            </w:pPr>
            <w:r w:rsidRPr="00D179A9">
              <w:rPr>
                <w:b w:val="0"/>
                <w:i/>
                <w:sz w:val="24"/>
              </w:rPr>
              <w:t>Mykolo Romerio universiteto Teisės fakulteto Privatinės teisės instituto profesorė</w:t>
            </w:r>
          </w:p>
          <w:p w:rsidR="002C187E" w:rsidRPr="00D179A9" w:rsidRDefault="002C187E" w:rsidP="002B7997">
            <w:pPr>
              <w:pStyle w:val="Heading2"/>
              <w:rPr>
                <w:sz w:val="24"/>
              </w:rPr>
            </w:pPr>
            <w:r w:rsidRPr="00D179A9">
              <w:rPr>
                <w:i/>
                <w:sz w:val="24"/>
                <w:shd w:val="clear" w:color="auto" w:fill="FFFFFF"/>
              </w:rPr>
              <w:t xml:space="preserve">Prof. dr. </w:t>
            </w:r>
            <w:r w:rsidRPr="00D179A9">
              <w:rPr>
                <w:i/>
                <w:sz w:val="24"/>
              </w:rPr>
              <w:t>Vigintas Višinskis</w:t>
            </w:r>
          </w:p>
          <w:p w:rsidR="002C187E" w:rsidRPr="00D179A9" w:rsidRDefault="002C187E" w:rsidP="000261A3">
            <w:pPr>
              <w:rPr>
                <w:i/>
              </w:rPr>
            </w:pPr>
            <w:r w:rsidRPr="00D179A9">
              <w:rPr>
                <w:i/>
              </w:rPr>
              <w:t>Lietuvos apeliacinio teismo teisėjas</w:t>
            </w:r>
          </w:p>
          <w:p w:rsidR="002C187E" w:rsidRPr="00D179A9" w:rsidRDefault="002C187E" w:rsidP="008256B0">
            <w:pPr>
              <w:rPr>
                <w:i/>
              </w:rPr>
            </w:pPr>
            <w:r w:rsidRPr="00D179A9">
              <w:rPr>
                <w:i/>
              </w:rPr>
              <w:t>Mykolo Romerio universiteto Teisės fakulteto Privatinės teisės instituto profesorius</w:t>
            </w:r>
          </w:p>
          <w:p w:rsidR="002C187E" w:rsidRPr="002E6908" w:rsidRDefault="002C187E" w:rsidP="002E6908">
            <w:pPr>
              <w:pStyle w:val="Heading2"/>
              <w:rPr>
                <w:i/>
                <w:sz w:val="24"/>
              </w:rPr>
            </w:pPr>
            <w:r w:rsidRPr="002E6908">
              <w:rPr>
                <w:i/>
                <w:sz w:val="24"/>
              </w:rPr>
              <w:t>Rūta Poniškaitytė</w:t>
            </w:r>
          </w:p>
          <w:p w:rsidR="002C187E" w:rsidRPr="002E6908" w:rsidRDefault="002C187E" w:rsidP="002E6908">
            <w:pPr>
              <w:pStyle w:val="Heading2"/>
              <w:rPr>
                <w:b w:val="0"/>
                <w:i/>
                <w:sz w:val="24"/>
              </w:rPr>
            </w:pPr>
            <w:r w:rsidRPr="002E6908">
              <w:rPr>
                <w:b w:val="0"/>
                <w:i/>
                <w:sz w:val="24"/>
              </w:rPr>
              <w:t>Vilniaus miesto apylinkės teism</w:t>
            </w:r>
            <w:r>
              <w:rPr>
                <w:b w:val="0"/>
                <w:i/>
                <w:sz w:val="24"/>
              </w:rPr>
              <w:t>o teisėja</w:t>
            </w:r>
          </w:p>
        </w:tc>
      </w:tr>
    </w:tbl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Pr="002A3798" w:rsidRDefault="002C187E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Pirmadienis, 2016 m. </w:t>
      </w:r>
      <w:r>
        <w:rPr>
          <w:u w:val="single"/>
        </w:rPr>
        <w:t xml:space="preserve">rugsėjo 5 </w:t>
      </w:r>
      <w:r w:rsidRPr="002A3798">
        <w:rPr>
          <w:color w:val="000000"/>
          <w:u w:val="single"/>
        </w:rPr>
        <w:t>d.</w:t>
      </w:r>
    </w:p>
    <w:p w:rsidR="002C187E" w:rsidRDefault="002C187E" w:rsidP="00404B41">
      <w:pPr>
        <w:rPr>
          <w:color w:val="000000"/>
          <w:sz w:val="20"/>
          <w:szCs w:val="20"/>
          <w:u w:val="single"/>
        </w:rPr>
      </w:pPr>
    </w:p>
    <w:p w:rsidR="002C187E" w:rsidRPr="003E5139" w:rsidRDefault="002C187E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2C187E" w:rsidRPr="00936959" w:rsidTr="00DF5C26">
        <w:tc>
          <w:tcPr>
            <w:tcW w:w="827" w:type="dxa"/>
          </w:tcPr>
          <w:p w:rsidR="002C187E" w:rsidRPr="00936959" w:rsidRDefault="002C187E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936959">
              <w:rPr>
                <w:color w:val="000000"/>
              </w:rPr>
              <w:t xml:space="preserve">.30 </w:t>
            </w:r>
          </w:p>
          <w:p w:rsidR="002C187E" w:rsidRPr="00936959" w:rsidRDefault="002C187E" w:rsidP="00A0029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Pr="002E6908" w:rsidRDefault="002C187E" w:rsidP="002E690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36959">
              <w:rPr>
                <w:bCs/>
              </w:rPr>
              <w:t>Dalyvių registracija.</w:t>
            </w:r>
          </w:p>
        </w:tc>
      </w:tr>
      <w:tr w:rsidR="002C187E" w:rsidRPr="00936959" w:rsidTr="002335F8">
        <w:tc>
          <w:tcPr>
            <w:tcW w:w="827" w:type="dxa"/>
          </w:tcPr>
          <w:p w:rsidR="002C187E" w:rsidRPr="00936959" w:rsidRDefault="002C187E" w:rsidP="002335F8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14.00</w:t>
            </w:r>
          </w:p>
          <w:p w:rsidR="002C187E" w:rsidRPr="00936959" w:rsidRDefault="002C187E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Default="002C187E" w:rsidP="004E37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Laikinosios apsaugos priemonės. </w:t>
            </w:r>
            <w:r w:rsidRPr="00187BB1">
              <w:rPr>
                <w:b/>
                <w:color w:val="000000"/>
              </w:rPr>
              <w:t>B</w:t>
            </w:r>
            <w:r w:rsidRPr="00187BB1">
              <w:rPr>
                <w:b/>
              </w:rPr>
              <w:t>ylos pavyzdžio pristatymas</w:t>
            </w:r>
          </w:p>
          <w:p w:rsidR="002C187E" w:rsidRPr="004E3780" w:rsidRDefault="002C187E" w:rsidP="004E378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Lektorė</w:t>
            </w:r>
            <w:r w:rsidRPr="005C58FB">
              <w:rPr>
                <w:i/>
              </w:rPr>
              <w:t xml:space="preserve"> p</w:t>
            </w:r>
            <w:r w:rsidRPr="005C58FB">
              <w:rPr>
                <w:i/>
                <w:iCs/>
              </w:rPr>
              <w:t>rof. dr. Egidija Tamošiūnienė</w:t>
            </w:r>
          </w:p>
        </w:tc>
      </w:tr>
      <w:tr w:rsidR="002C187E" w:rsidRPr="00936959" w:rsidTr="002335F8">
        <w:tc>
          <w:tcPr>
            <w:tcW w:w="827" w:type="dxa"/>
          </w:tcPr>
          <w:p w:rsidR="002C187E" w:rsidRPr="00936959" w:rsidRDefault="002C187E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Pr="00187BB1" w:rsidRDefault="002C187E" w:rsidP="00143906">
            <w:pPr>
              <w:ind w:left="-35"/>
              <w:jc w:val="both"/>
              <w:rPr>
                <w:b/>
              </w:rPr>
            </w:pPr>
          </w:p>
        </w:tc>
      </w:tr>
      <w:tr w:rsidR="002C187E" w:rsidRPr="00936959" w:rsidTr="002335F8">
        <w:tc>
          <w:tcPr>
            <w:tcW w:w="827" w:type="dxa"/>
          </w:tcPr>
          <w:p w:rsidR="002C187E" w:rsidRPr="00936959" w:rsidRDefault="002C187E" w:rsidP="002335F8">
            <w:pPr>
              <w:jc w:val="both"/>
              <w:rPr>
                <w:b/>
                <w:color w:val="000000"/>
              </w:rPr>
            </w:pPr>
            <w:r w:rsidRPr="00936959">
              <w:rPr>
                <w:b/>
                <w:color w:val="000000"/>
              </w:rPr>
              <w:t>14.45</w:t>
            </w:r>
          </w:p>
        </w:tc>
        <w:tc>
          <w:tcPr>
            <w:tcW w:w="8992" w:type="dxa"/>
          </w:tcPr>
          <w:p w:rsidR="002C187E" w:rsidRPr="00A55E79" w:rsidRDefault="002C187E" w:rsidP="009F2BCF">
            <w:pPr>
              <w:pStyle w:val="Seminarbeschreibungklein"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55E79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Laikinosios apsaugos priemonės</w:t>
            </w:r>
            <w:r w:rsidRPr="00A55E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 Praktiniai užsi</w:t>
            </w:r>
            <w:r w:rsidRPr="00A55E79">
              <w:rPr>
                <w:rFonts w:ascii="Times New Roman" w:eastAsia="MS Gothic" w:hAnsi="Times New Roman"/>
                <w:b/>
                <w:sz w:val="24"/>
                <w:szCs w:val="24"/>
                <w:lang w:val="lt-LT"/>
              </w:rPr>
              <w:t>ėmimai</w:t>
            </w:r>
            <w:r w:rsidRPr="00A55E7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55E7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grupėse</w:t>
            </w:r>
          </w:p>
          <w:p w:rsidR="002C187E" w:rsidRPr="002E6908" w:rsidRDefault="002C187E" w:rsidP="009F2BCF">
            <w:pPr>
              <w:rPr>
                <w:i/>
              </w:rPr>
            </w:pPr>
            <w:r w:rsidRPr="002E6908">
              <w:rPr>
                <w:i/>
              </w:rPr>
              <w:t>1 grupė – lektorė p</w:t>
            </w:r>
            <w:r w:rsidRPr="002E6908">
              <w:rPr>
                <w:i/>
                <w:iCs/>
              </w:rPr>
              <w:t>rof. dr. Egidija Tamošiūnienė</w:t>
            </w:r>
            <w:r w:rsidRPr="002E6908">
              <w:rPr>
                <w:i/>
              </w:rPr>
              <w:t xml:space="preserve"> </w:t>
            </w:r>
          </w:p>
          <w:p w:rsidR="002C187E" w:rsidRPr="002E6908" w:rsidRDefault="002C187E" w:rsidP="002E6908">
            <w:pPr>
              <w:rPr>
                <w:i/>
              </w:rPr>
            </w:pPr>
            <w:r w:rsidRPr="002E6908">
              <w:rPr>
                <w:i/>
              </w:rPr>
              <w:t>2 grupė – lektorius</w:t>
            </w:r>
            <w:r w:rsidRPr="002E6908">
              <w:rPr>
                <w:i/>
                <w:shd w:val="clear" w:color="auto" w:fill="FFFFFF"/>
              </w:rPr>
              <w:t xml:space="preserve"> prof. dr. </w:t>
            </w:r>
            <w:r w:rsidRPr="002E6908">
              <w:rPr>
                <w:i/>
              </w:rPr>
              <w:t>Vigintas Višinskis</w:t>
            </w:r>
          </w:p>
          <w:p w:rsidR="002C187E" w:rsidRPr="002E6908" w:rsidRDefault="002C187E" w:rsidP="002E6908">
            <w:pPr>
              <w:rPr>
                <w:i/>
                <w:iCs/>
              </w:rPr>
            </w:pPr>
            <w:r w:rsidRPr="002E6908">
              <w:rPr>
                <w:i/>
              </w:rPr>
              <w:t>3 grupė – lektorė Rūta Poniškaitytė</w:t>
            </w:r>
          </w:p>
        </w:tc>
      </w:tr>
      <w:tr w:rsidR="002C187E" w:rsidRPr="00936959" w:rsidTr="002335F8">
        <w:tc>
          <w:tcPr>
            <w:tcW w:w="827" w:type="dxa"/>
          </w:tcPr>
          <w:p w:rsidR="002C187E" w:rsidRPr="00936959" w:rsidRDefault="002C187E" w:rsidP="002335F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Pr="00187BB1" w:rsidRDefault="002C187E" w:rsidP="00143906">
            <w:pPr>
              <w:ind w:left="-35"/>
              <w:jc w:val="both"/>
              <w:rPr>
                <w:b/>
              </w:rPr>
            </w:pPr>
          </w:p>
        </w:tc>
      </w:tr>
      <w:tr w:rsidR="002C187E" w:rsidRPr="00936959" w:rsidTr="00B1358D">
        <w:tc>
          <w:tcPr>
            <w:tcW w:w="827" w:type="dxa"/>
          </w:tcPr>
          <w:p w:rsidR="002C187E" w:rsidRPr="00936959" w:rsidRDefault="002C187E" w:rsidP="00B1358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16.30</w:t>
            </w:r>
          </w:p>
          <w:p w:rsidR="002C187E" w:rsidRPr="00936959" w:rsidRDefault="002C187E" w:rsidP="00B1358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Pr="00187BB1" w:rsidRDefault="002C187E" w:rsidP="00BA06F0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 xml:space="preserve">Laikinosios apsaugos priemonės. </w:t>
            </w:r>
            <w:r w:rsidRPr="007A2632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B</w:t>
            </w:r>
            <w:r w:rsidRPr="00187BB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ylos pavyzdžio sprendimai: </w:t>
            </w:r>
            <w:r w:rsidRPr="00292D8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 diskusija</w:t>
            </w:r>
          </w:p>
          <w:p w:rsidR="002C187E" w:rsidRDefault="002C187E" w:rsidP="00BA06F0">
            <w:pPr>
              <w:pStyle w:val="Seminarbeschreibungklein"/>
              <w:ind w:firstLine="0"/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</w:pPr>
            <w:r w:rsidRPr="002277EC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Lektorė p</w:t>
            </w:r>
            <w:r w:rsidRPr="002277EC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rof. dr. Egidija Tamošiūnienė</w:t>
            </w:r>
          </w:p>
          <w:p w:rsidR="002C187E" w:rsidRPr="00C4012A" w:rsidRDefault="002C187E" w:rsidP="00BA06F0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</w:p>
        </w:tc>
      </w:tr>
      <w:tr w:rsidR="002C187E" w:rsidRPr="00936959" w:rsidTr="00DF5C26">
        <w:tc>
          <w:tcPr>
            <w:tcW w:w="827" w:type="dxa"/>
          </w:tcPr>
          <w:p w:rsidR="002C187E" w:rsidRPr="00936959" w:rsidRDefault="002C187E" w:rsidP="00EC094A">
            <w:pPr>
              <w:jc w:val="both"/>
              <w:rPr>
                <w:i/>
                <w:color w:val="000000"/>
              </w:rPr>
            </w:pPr>
            <w:r w:rsidRPr="00936959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:rsidR="002C187E" w:rsidRPr="00187BB1" w:rsidRDefault="002C187E" w:rsidP="00143906">
            <w:pPr>
              <w:ind w:left="-35"/>
              <w:jc w:val="both"/>
              <w:rPr>
                <w:i/>
              </w:rPr>
            </w:pPr>
            <w:r w:rsidRPr="00187BB1">
              <w:rPr>
                <w:i/>
              </w:rPr>
              <w:t>Pirmos seminaro dienos pabaiga.</w:t>
            </w:r>
          </w:p>
        </w:tc>
      </w:tr>
      <w:tr w:rsidR="002C187E" w:rsidRPr="00936959" w:rsidTr="00AF08F0">
        <w:tc>
          <w:tcPr>
            <w:tcW w:w="827" w:type="dxa"/>
          </w:tcPr>
          <w:p w:rsidR="002C187E" w:rsidRPr="00936959" w:rsidRDefault="002C187E" w:rsidP="00AF08F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C187E" w:rsidRPr="00936959" w:rsidRDefault="002C187E" w:rsidP="00AF08F0">
            <w:pPr>
              <w:ind w:left="-35"/>
              <w:jc w:val="both"/>
              <w:rPr>
                <w:b/>
              </w:rPr>
            </w:pPr>
          </w:p>
        </w:tc>
      </w:tr>
    </w:tbl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Default="002C187E" w:rsidP="002E6908">
      <w:pPr>
        <w:rPr>
          <w:color w:val="000000"/>
          <w:u w:val="single"/>
        </w:rPr>
      </w:pPr>
    </w:p>
    <w:p w:rsidR="002C187E" w:rsidRPr="002A3798" w:rsidRDefault="002C187E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 xml:space="preserve">Antradienis, 2016 m. </w:t>
      </w:r>
      <w:r>
        <w:rPr>
          <w:u w:val="single"/>
        </w:rPr>
        <w:t xml:space="preserve">rugsėjo 6 </w:t>
      </w:r>
      <w:r w:rsidRPr="002A3798">
        <w:rPr>
          <w:color w:val="000000"/>
          <w:u w:val="single"/>
        </w:rPr>
        <w:t>d.</w:t>
      </w:r>
    </w:p>
    <w:p w:rsidR="002C187E" w:rsidRPr="003E5139" w:rsidRDefault="002C187E" w:rsidP="00104F79">
      <w:pPr>
        <w:rPr>
          <w:color w:val="000000"/>
          <w:sz w:val="20"/>
          <w:szCs w:val="20"/>
          <w:u w:val="single"/>
        </w:rPr>
      </w:pPr>
    </w:p>
    <w:p w:rsidR="002C187E" w:rsidRPr="003E5139" w:rsidRDefault="002C187E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1B2877" w:rsidRDefault="002C187E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C187E" w:rsidRDefault="002C187E" w:rsidP="00D01A5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Skolų išieškojimas kitose valstybėse.</w:t>
            </w:r>
          </w:p>
          <w:p w:rsidR="002C187E" w:rsidRPr="00936959" w:rsidRDefault="002C187E" w:rsidP="00D01A5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36959">
              <w:rPr>
                <w:b/>
              </w:rPr>
              <w:t xml:space="preserve">Įvadas. </w:t>
            </w:r>
            <w:r>
              <w:rPr>
                <w:b/>
              </w:rPr>
              <w:t>B</w:t>
            </w:r>
            <w:r w:rsidRPr="00936959">
              <w:rPr>
                <w:b/>
              </w:rPr>
              <w:t>ylos pavyzdžio pristatymas</w:t>
            </w:r>
          </w:p>
          <w:p w:rsidR="002C187E" w:rsidRPr="00936959" w:rsidRDefault="002C187E" w:rsidP="00D01A56">
            <w:pPr>
              <w:tabs>
                <w:tab w:val="left" w:pos="145"/>
                <w:tab w:val="left" w:pos="283"/>
              </w:tabs>
              <w:ind w:left="-35"/>
              <w:jc w:val="both"/>
            </w:pPr>
            <w:r w:rsidRPr="00936959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936959">
              <w:rPr>
                <w:i/>
                <w:shd w:val="clear" w:color="auto" w:fill="FFFFFF"/>
              </w:rPr>
              <w:t xml:space="preserve"> </w:t>
            </w:r>
            <w:r w:rsidRPr="005C58FB">
              <w:rPr>
                <w:i/>
              </w:rPr>
              <w:t>p</w:t>
            </w:r>
            <w:r w:rsidRPr="005C58FB">
              <w:rPr>
                <w:i/>
                <w:iCs/>
              </w:rPr>
              <w:t>rof. dr. Egidija Tamošiūnienė</w:t>
            </w:r>
          </w:p>
        </w:tc>
      </w:tr>
      <w:tr w:rsidR="002C187E" w:rsidRPr="003E5139" w:rsidTr="00EF630B">
        <w:tc>
          <w:tcPr>
            <w:tcW w:w="827" w:type="dxa"/>
          </w:tcPr>
          <w:p w:rsidR="002C187E" w:rsidRPr="001B2877" w:rsidRDefault="002C187E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936959" w:rsidRDefault="002C187E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</w:p>
        </w:tc>
      </w:tr>
      <w:tr w:rsidR="002C187E" w:rsidRPr="003E5139" w:rsidTr="00EF630B">
        <w:tc>
          <w:tcPr>
            <w:tcW w:w="827" w:type="dxa"/>
          </w:tcPr>
          <w:p w:rsidR="002C187E" w:rsidRPr="005C58FB" w:rsidRDefault="002C187E" w:rsidP="00A00291">
            <w:pPr>
              <w:jc w:val="both"/>
              <w:rPr>
                <w:b/>
              </w:rPr>
            </w:pPr>
            <w:r w:rsidRPr="005C58FB">
              <w:rPr>
                <w:b/>
              </w:rPr>
              <w:t>9.45</w:t>
            </w:r>
          </w:p>
        </w:tc>
        <w:tc>
          <w:tcPr>
            <w:tcW w:w="9073" w:type="dxa"/>
          </w:tcPr>
          <w:p w:rsidR="002C187E" w:rsidRPr="00C4012A" w:rsidRDefault="002C187E" w:rsidP="00936959">
            <w:pPr>
              <w:pStyle w:val="Seminarbeschreibungklein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</w:pPr>
            <w:r w:rsidRPr="00C401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Skolų išieškojimas kitose valstybėse.</w:t>
            </w:r>
          </w:p>
          <w:p w:rsidR="002C187E" w:rsidRPr="00936959" w:rsidRDefault="002C187E" w:rsidP="00936959">
            <w:pPr>
              <w:pStyle w:val="Seminarbeschreibungklein"/>
              <w:ind w:firstLine="0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Praktiniai užsi</w:t>
            </w:r>
            <w:r w:rsidRPr="00936959">
              <w:rPr>
                <w:rFonts w:ascii="Times New Roman" w:eastAsia="MS Gothic" w:hAnsi="Times New Roman"/>
                <w:b/>
                <w:iCs/>
                <w:sz w:val="24"/>
                <w:szCs w:val="24"/>
                <w:lang w:val="lt-LT"/>
              </w:rPr>
              <w:t>ėmimai</w:t>
            </w:r>
            <w:r w:rsidRPr="00936959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 xml:space="preserve">grupėse </w:t>
            </w:r>
          </w:p>
          <w:p w:rsidR="002C187E" w:rsidRPr="002E6908" w:rsidRDefault="002C187E" w:rsidP="005C58FB">
            <w:pPr>
              <w:rPr>
                <w:i/>
              </w:rPr>
            </w:pPr>
            <w:r w:rsidRPr="002E6908">
              <w:rPr>
                <w:i/>
              </w:rPr>
              <w:t>1 grupė – lektorė p</w:t>
            </w:r>
            <w:r w:rsidRPr="002E6908">
              <w:rPr>
                <w:i/>
                <w:iCs/>
              </w:rPr>
              <w:t>rof. dr. Egidija Tamošiūnienė</w:t>
            </w:r>
            <w:r w:rsidRPr="002E6908">
              <w:rPr>
                <w:i/>
              </w:rPr>
              <w:t xml:space="preserve"> </w:t>
            </w:r>
          </w:p>
          <w:p w:rsidR="002C187E" w:rsidRPr="002E6908" w:rsidRDefault="002C187E" w:rsidP="002E6908">
            <w:pPr>
              <w:rPr>
                <w:i/>
              </w:rPr>
            </w:pPr>
            <w:r w:rsidRPr="002E6908">
              <w:rPr>
                <w:i/>
              </w:rPr>
              <w:t>2 grupė – lektorius</w:t>
            </w:r>
            <w:r w:rsidRPr="002E6908">
              <w:rPr>
                <w:i/>
                <w:shd w:val="clear" w:color="auto" w:fill="FFFFFF"/>
              </w:rPr>
              <w:t xml:space="preserve"> prof. dr. </w:t>
            </w:r>
            <w:r w:rsidRPr="002E6908">
              <w:rPr>
                <w:i/>
              </w:rPr>
              <w:t>Vigintas Višinskis</w:t>
            </w:r>
          </w:p>
          <w:p w:rsidR="002C187E" w:rsidRPr="002E6908" w:rsidRDefault="002C187E" w:rsidP="002E6908">
            <w:pPr>
              <w:rPr>
                <w:i/>
              </w:rPr>
            </w:pPr>
            <w:r w:rsidRPr="002E6908">
              <w:rPr>
                <w:i/>
              </w:rPr>
              <w:t>3 grupė – lektorė Rūta Poniškaitytė</w:t>
            </w:r>
          </w:p>
        </w:tc>
      </w:tr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1B2877" w:rsidRDefault="002C187E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936959" w:rsidRDefault="002C187E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</w:p>
        </w:tc>
      </w:tr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7E6A94" w:rsidRDefault="002C187E" w:rsidP="00A00291">
            <w:pPr>
              <w:jc w:val="both"/>
              <w:rPr>
                <w:b/>
              </w:rPr>
            </w:pPr>
            <w:r w:rsidRPr="007E6A94">
              <w:rPr>
                <w:b/>
              </w:rPr>
              <w:t>11.3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2C187E" w:rsidRPr="00C4012A" w:rsidRDefault="002C187E" w:rsidP="007E6A94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C401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Skolų išieškojimas kitose valstybėse.</w:t>
            </w:r>
          </w:p>
          <w:p w:rsidR="002C187E" w:rsidRPr="00936959" w:rsidRDefault="002C187E" w:rsidP="007E6A94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Bylos pavyzdžio </w:t>
            </w:r>
            <w:r w:rsidRPr="0093695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sprendimai: </w:t>
            </w:r>
            <w:r w:rsidRPr="00292D8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 diskusija</w:t>
            </w:r>
          </w:p>
          <w:p w:rsidR="002C187E" w:rsidRPr="00C4012A" w:rsidRDefault="002C187E" w:rsidP="007E6A94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C4012A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Lektorė</w:t>
            </w:r>
            <w:r w:rsidRPr="00C4012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C4012A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p</w:t>
            </w:r>
            <w:r w:rsidRPr="00C4012A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rof. dr. Egidija Tamošiūnienė</w:t>
            </w:r>
          </w:p>
        </w:tc>
      </w:tr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1B2877" w:rsidRDefault="002C187E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936959" w:rsidRDefault="002C187E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1B2877" w:rsidRDefault="002C187E" w:rsidP="00AA0B0D">
            <w:pPr>
              <w:jc w:val="both"/>
              <w:rPr>
                <w:i/>
              </w:rPr>
            </w:pPr>
            <w:r>
              <w:rPr>
                <w:i/>
              </w:rPr>
              <w:t>12.00</w:t>
            </w:r>
          </w:p>
        </w:tc>
        <w:tc>
          <w:tcPr>
            <w:tcW w:w="9073" w:type="dxa"/>
          </w:tcPr>
          <w:p w:rsidR="002C187E" w:rsidRPr="00936959" w:rsidRDefault="002C187E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36959">
              <w:rPr>
                <w:i/>
              </w:rPr>
              <w:t>Pertrauka</w:t>
            </w:r>
          </w:p>
        </w:tc>
      </w:tr>
      <w:tr w:rsidR="002C187E" w:rsidRPr="003E5139" w:rsidTr="00811770">
        <w:trPr>
          <w:cantSplit/>
          <w:trHeight w:val="80"/>
        </w:trPr>
        <w:tc>
          <w:tcPr>
            <w:tcW w:w="827" w:type="dxa"/>
          </w:tcPr>
          <w:p w:rsidR="002C187E" w:rsidRPr="001B2877" w:rsidRDefault="002C187E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936959" w:rsidRDefault="002C187E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</w:p>
        </w:tc>
      </w:tr>
      <w:tr w:rsidR="002C187E" w:rsidRPr="003E5139" w:rsidTr="00EF630B">
        <w:trPr>
          <w:cantSplit/>
        </w:trPr>
        <w:tc>
          <w:tcPr>
            <w:tcW w:w="827" w:type="dxa"/>
          </w:tcPr>
          <w:p w:rsidR="002C187E" w:rsidRPr="001B2877" w:rsidRDefault="002C187E" w:rsidP="00AA0B0D">
            <w:pPr>
              <w:jc w:val="both"/>
              <w:rPr>
                <w:b/>
              </w:rPr>
            </w:pPr>
            <w:r>
              <w:rPr>
                <w:b/>
              </w:rPr>
              <w:t>12.45</w:t>
            </w:r>
          </w:p>
        </w:tc>
        <w:tc>
          <w:tcPr>
            <w:tcW w:w="9073" w:type="dxa"/>
          </w:tcPr>
          <w:p w:rsidR="002C187E" w:rsidRDefault="002C187E" w:rsidP="00936959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Skirtingos Europos procedūros – kurį reglamentą taikyti?</w:t>
            </w:r>
          </w:p>
          <w:p w:rsidR="002C187E" w:rsidRPr="00936959" w:rsidRDefault="002C187E" w:rsidP="00936959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7A263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Įvadas.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Bylos </w:t>
            </w:r>
            <w:r w:rsidRPr="00936959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pavyzdžio pristatymas</w:t>
            </w:r>
          </w:p>
          <w:p w:rsidR="002C187E" w:rsidRPr="00936959" w:rsidRDefault="002C187E" w:rsidP="007E6A94">
            <w:pPr>
              <w:ind w:left="-35"/>
              <w:jc w:val="both"/>
              <w:rPr>
                <w:bCs/>
                <w:i/>
                <w:color w:val="000000"/>
              </w:rPr>
            </w:pPr>
            <w:r w:rsidRPr="00936959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936959">
              <w:rPr>
                <w:i/>
                <w:shd w:val="clear" w:color="auto" w:fill="FFFFFF"/>
              </w:rPr>
              <w:t xml:space="preserve"> </w:t>
            </w:r>
            <w:r w:rsidRPr="005C58FB">
              <w:rPr>
                <w:i/>
              </w:rPr>
              <w:t>p</w:t>
            </w:r>
            <w:r w:rsidRPr="005C58FB">
              <w:rPr>
                <w:i/>
                <w:iCs/>
              </w:rPr>
              <w:t>rof. dr. Egidija Tamošiūnienė</w:t>
            </w:r>
          </w:p>
        </w:tc>
      </w:tr>
      <w:tr w:rsidR="002C187E" w:rsidRPr="003E5139" w:rsidTr="00811770">
        <w:trPr>
          <w:cantSplit/>
        </w:trPr>
        <w:tc>
          <w:tcPr>
            <w:tcW w:w="827" w:type="dxa"/>
          </w:tcPr>
          <w:p w:rsidR="002C187E" w:rsidRPr="001B2877" w:rsidRDefault="002C187E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1B2877" w:rsidRDefault="002C187E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2C187E" w:rsidRPr="00D01A56" w:rsidTr="00B1358D">
        <w:tc>
          <w:tcPr>
            <w:tcW w:w="827" w:type="dxa"/>
          </w:tcPr>
          <w:p w:rsidR="002C187E" w:rsidRPr="00F87E84" w:rsidRDefault="002C187E" w:rsidP="00B1358D">
            <w:pPr>
              <w:jc w:val="both"/>
              <w:rPr>
                <w:b/>
              </w:rPr>
            </w:pPr>
            <w:r w:rsidRPr="00F87E84">
              <w:rPr>
                <w:b/>
              </w:rPr>
              <w:t>13.30</w:t>
            </w:r>
          </w:p>
        </w:tc>
        <w:tc>
          <w:tcPr>
            <w:tcW w:w="9073" w:type="dxa"/>
          </w:tcPr>
          <w:p w:rsidR="002C187E" w:rsidRPr="00B3789C" w:rsidRDefault="002C187E" w:rsidP="00B3789C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Skirtingos Europos procedūros – kurį reglamentą taikyti?</w:t>
            </w:r>
          </w:p>
          <w:p w:rsidR="002C187E" w:rsidRDefault="002C187E" w:rsidP="00936959">
            <w:pPr>
              <w:pStyle w:val="Seminarbeschreibungklein"/>
              <w:ind w:firstLine="0"/>
              <w:rPr>
                <w:rFonts w:ascii="Times New Roman" w:hAnsi="Times New Roman"/>
                <w:iCs/>
                <w:sz w:val="24"/>
                <w:szCs w:val="24"/>
                <w:lang w:val="lt-LT"/>
              </w:rPr>
            </w:pPr>
            <w:r w:rsidRPr="007E6A94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Praktiniai užsi</w:t>
            </w:r>
            <w:r w:rsidRPr="007E6A94">
              <w:rPr>
                <w:rFonts w:ascii="Times New Roman" w:eastAsia="MS Gothic" w:hAnsi="Times New Roman"/>
                <w:b/>
                <w:iCs/>
                <w:sz w:val="24"/>
                <w:szCs w:val="24"/>
                <w:lang w:val="lt-LT"/>
              </w:rPr>
              <w:t>ėmimai</w:t>
            </w:r>
            <w:r w:rsidRPr="007E6A94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  <w:r w:rsidRPr="00936959">
              <w:rPr>
                <w:rFonts w:ascii="Times New Roman" w:hAnsi="Times New Roman"/>
                <w:b/>
                <w:iCs/>
                <w:sz w:val="24"/>
                <w:szCs w:val="24"/>
                <w:lang w:val="lt-LT"/>
              </w:rPr>
              <w:t>grupėse</w:t>
            </w:r>
            <w:r w:rsidRPr="007E6A94">
              <w:rPr>
                <w:rFonts w:ascii="Times New Roman" w:hAnsi="Times New Roman"/>
                <w:iCs/>
                <w:sz w:val="24"/>
                <w:szCs w:val="24"/>
                <w:lang w:val="lt-LT"/>
              </w:rPr>
              <w:t xml:space="preserve"> </w:t>
            </w:r>
          </w:p>
          <w:p w:rsidR="002C187E" w:rsidRPr="002E6908" w:rsidRDefault="002C187E" w:rsidP="005C58FB">
            <w:pPr>
              <w:rPr>
                <w:i/>
              </w:rPr>
            </w:pPr>
            <w:r w:rsidRPr="002E6908">
              <w:rPr>
                <w:i/>
              </w:rPr>
              <w:t>1 grupė – lektorė p</w:t>
            </w:r>
            <w:r w:rsidRPr="002E6908">
              <w:rPr>
                <w:i/>
                <w:iCs/>
              </w:rPr>
              <w:t>rof. dr. Egidija Tamošiūnienė</w:t>
            </w:r>
            <w:r w:rsidRPr="002E6908">
              <w:rPr>
                <w:i/>
              </w:rPr>
              <w:t xml:space="preserve"> </w:t>
            </w:r>
          </w:p>
          <w:p w:rsidR="002C187E" w:rsidRPr="002E6908" w:rsidRDefault="002C187E" w:rsidP="002E6908">
            <w:pPr>
              <w:rPr>
                <w:i/>
              </w:rPr>
            </w:pPr>
            <w:r w:rsidRPr="002E6908">
              <w:rPr>
                <w:i/>
              </w:rPr>
              <w:t>2 grupė – lektorius</w:t>
            </w:r>
            <w:r w:rsidRPr="002E6908">
              <w:rPr>
                <w:i/>
                <w:shd w:val="clear" w:color="auto" w:fill="FFFFFF"/>
              </w:rPr>
              <w:t xml:space="preserve"> prof. dr. </w:t>
            </w:r>
            <w:r w:rsidRPr="002E6908">
              <w:rPr>
                <w:i/>
              </w:rPr>
              <w:t>Vigintas Višinskis</w:t>
            </w:r>
          </w:p>
          <w:p w:rsidR="002C187E" w:rsidRPr="002E6908" w:rsidRDefault="002C187E" w:rsidP="002E6908">
            <w:pPr>
              <w:rPr>
                <w:i/>
                <w:iCs/>
              </w:rPr>
            </w:pPr>
            <w:r w:rsidRPr="002E6908">
              <w:rPr>
                <w:i/>
              </w:rPr>
              <w:t>3 grupė – lektorė Rūta Poniškaitytė</w:t>
            </w:r>
          </w:p>
        </w:tc>
      </w:tr>
      <w:tr w:rsidR="002C187E" w:rsidRPr="001B2877" w:rsidTr="00B1358D">
        <w:trPr>
          <w:cantSplit/>
        </w:trPr>
        <w:tc>
          <w:tcPr>
            <w:tcW w:w="827" w:type="dxa"/>
          </w:tcPr>
          <w:p w:rsidR="002C187E" w:rsidRPr="001B2877" w:rsidRDefault="002C187E" w:rsidP="00B1358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1B2877" w:rsidRDefault="002C187E" w:rsidP="00B1358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C187E" w:rsidRPr="007E6A94" w:rsidTr="00B1358D">
        <w:trPr>
          <w:cantSplit/>
        </w:trPr>
        <w:tc>
          <w:tcPr>
            <w:tcW w:w="827" w:type="dxa"/>
          </w:tcPr>
          <w:p w:rsidR="002C187E" w:rsidRPr="007E6A94" w:rsidRDefault="002C187E" w:rsidP="00B1358D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Pr="007E6A94">
              <w:rPr>
                <w:b/>
              </w:rPr>
              <w:t>.</w:t>
            </w:r>
            <w:r>
              <w:rPr>
                <w:b/>
              </w:rPr>
              <w:t>15</w:t>
            </w:r>
          </w:p>
        </w:tc>
        <w:tc>
          <w:tcPr>
            <w:tcW w:w="9073" w:type="dxa"/>
          </w:tcPr>
          <w:p w:rsidR="002C187E" w:rsidRDefault="002C187E" w:rsidP="00B3789C">
            <w:pPr>
              <w:pStyle w:val="Seminarbeschreibungklein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Skirtingos Europos procedūros – kurį reglamentą taikyti?</w:t>
            </w:r>
          </w:p>
          <w:p w:rsidR="002C187E" w:rsidRPr="00292D8A" w:rsidRDefault="002C187E" w:rsidP="00B1358D">
            <w:pPr>
              <w:pStyle w:val="Seminarbeschreibungklein"/>
              <w:ind w:firstLine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Bylos pavyzdžio </w:t>
            </w:r>
            <w:r w:rsidRPr="00BA06F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sprendimai: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292D8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 diskusija</w:t>
            </w:r>
          </w:p>
          <w:p w:rsidR="002C187E" w:rsidRPr="00C4012A" w:rsidRDefault="002C187E" w:rsidP="00B1358D">
            <w:pPr>
              <w:pStyle w:val="Seminarbeschreibungklein"/>
              <w:ind w:firstLine="0"/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C4012A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Lektorė</w:t>
            </w:r>
            <w:r w:rsidRPr="00C4012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C4012A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p</w:t>
            </w:r>
            <w:r w:rsidRPr="00C4012A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rof. dr. Egidija Tamošiūnienė</w:t>
            </w:r>
          </w:p>
        </w:tc>
      </w:tr>
      <w:tr w:rsidR="002C187E" w:rsidRPr="001B2877" w:rsidTr="00B1358D">
        <w:trPr>
          <w:cantSplit/>
        </w:trPr>
        <w:tc>
          <w:tcPr>
            <w:tcW w:w="827" w:type="dxa"/>
          </w:tcPr>
          <w:p w:rsidR="002C187E" w:rsidRPr="001B2877" w:rsidRDefault="002C187E" w:rsidP="00B1358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1B2877" w:rsidRDefault="002C187E" w:rsidP="00B1358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2C187E" w:rsidRPr="001B2877" w:rsidTr="00816DBD">
        <w:trPr>
          <w:cantSplit/>
        </w:trPr>
        <w:tc>
          <w:tcPr>
            <w:tcW w:w="827" w:type="dxa"/>
          </w:tcPr>
          <w:p w:rsidR="002C187E" w:rsidRPr="001B2877" w:rsidRDefault="002C187E" w:rsidP="00816DBD">
            <w:pPr>
              <w:jc w:val="both"/>
              <w:rPr>
                <w:i/>
              </w:rPr>
            </w:pPr>
            <w:r>
              <w:rPr>
                <w:i/>
              </w:rPr>
              <w:t>15.45</w:t>
            </w:r>
          </w:p>
        </w:tc>
        <w:tc>
          <w:tcPr>
            <w:tcW w:w="9073" w:type="dxa"/>
          </w:tcPr>
          <w:p w:rsidR="002C187E" w:rsidRPr="001B2877" w:rsidRDefault="002C187E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</w:tc>
      </w:tr>
      <w:tr w:rsidR="002C187E" w:rsidRPr="001B2877" w:rsidTr="00816DBD">
        <w:trPr>
          <w:cantSplit/>
          <w:trHeight w:val="80"/>
        </w:trPr>
        <w:tc>
          <w:tcPr>
            <w:tcW w:w="827" w:type="dxa"/>
          </w:tcPr>
          <w:p w:rsidR="002C187E" w:rsidRPr="001B2877" w:rsidRDefault="002C187E" w:rsidP="00816DBD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C187E" w:rsidRPr="001B2877" w:rsidRDefault="002C187E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2C187E" w:rsidRPr="001B2877" w:rsidRDefault="002C187E" w:rsidP="004D76D2">
      <w:pPr>
        <w:rPr>
          <w:color w:val="000000"/>
          <w:sz w:val="20"/>
          <w:szCs w:val="20"/>
          <w:u w:val="single"/>
        </w:rPr>
      </w:pPr>
    </w:p>
    <w:p w:rsidR="002C187E" w:rsidRPr="00D179A9" w:rsidRDefault="002C187E" w:rsidP="00D179A9">
      <w:pPr>
        <w:rPr>
          <w:b/>
        </w:rPr>
      </w:pPr>
      <w:r w:rsidRPr="00D179A9">
        <w:rPr>
          <w:b/>
        </w:rPr>
        <w:t>Anketų pildymas.</w:t>
      </w:r>
    </w:p>
    <w:p w:rsidR="002C187E" w:rsidRPr="00D179A9" w:rsidRDefault="002C187E" w:rsidP="00D179A9">
      <w:pPr>
        <w:rPr>
          <w:b/>
        </w:rPr>
      </w:pPr>
    </w:p>
    <w:p w:rsidR="002C187E" w:rsidRPr="00D179A9" w:rsidRDefault="002C187E" w:rsidP="00D179A9">
      <w:pPr>
        <w:rPr>
          <w:rStyle w:val="Strong"/>
          <w:bCs/>
          <w:color w:val="000000"/>
        </w:rPr>
      </w:pPr>
      <w:r w:rsidRPr="00D179A9">
        <w:rPr>
          <w:rStyle w:val="Strong"/>
          <w:bCs/>
          <w:color w:val="000000"/>
        </w:rPr>
        <w:t>Programa gali keistis.</w:t>
      </w:r>
    </w:p>
    <w:p w:rsidR="002C187E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C187E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C187E" w:rsidRDefault="002C187E" w:rsidP="00F87E84">
      <w:pPr>
        <w:rPr>
          <w:rStyle w:val="Strong"/>
          <w:bCs/>
          <w:color w:val="000000"/>
          <w:sz w:val="22"/>
          <w:szCs w:val="22"/>
        </w:rPr>
      </w:pPr>
    </w:p>
    <w:p w:rsidR="002C187E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C187E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C187E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C187E" w:rsidRDefault="002C187E" w:rsidP="007E6A94">
      <w:pPr>
        <w:rPr>
          <w:rStyle w:val="Strong"/>
          <w:bCs/>
          <w:color w:val="000000"/>
          <w:sz w:val="22"/>
          <w:szCs w:val="22"/>
        </w:rPr>
      </w:pPr>
    </w:p>
    <w:p w:rsidR="002C187E" w:rsidRDefault="002C187E" w:rsidP="007E6A94">
      <w:pPr>
        <w:rPr>
          <w:rStyle w:val="Strong"/>
          <w:bCs/>
          <w:color w:val="000000"/>
          <w:sz w:val="22"/>
          <w:szCs w:val="22"/>
        </w:rPr>
      </w:pPr>
    </w:p>
    <w:p w:rsidR="002C187E" w:rsidRDefault="002C187E" w:rsidP="007E6A94">
      <w:pPr>
        <w:rPr>
          <w:rStyle w:val="Strong"/>
          <w:bCs/>
          <w:color w:val="000000"/>
          <w:sz w:val="22"/>
          <w:szCs w:val="22"/>
        </w:rPr>
      </w:pPr>
    </w:p>
    <w:p w:rsidR="002C187E" w:rsidRDefault="002C187E" w:rsidP="007E6A94">
      <w:pPr>
        <w:rPr>
          <w:rStyle w:val="Strong"/>
          <w:bCs/>
          <w:color w:val="000000"/>
          <w:sz w:val="22"/>
          <w:szCs w:val="22"/>
        </w:rPr>
      </w:pPr>
    </w:p>
    <w:p w:rsidR="002C187E" w:rsidRDefault="002C187E" w:rsidP="007E6A94">
      <w:pPr>
        <w:rPr>
          <w:rStyle w:val="Strong"/>
          <w:bCs/>
          <w:color w:val="000000"/>
          <w:sz w:val="22"/>
          <w:szCs w:val="22"/>
        </w:rPr>
      </w:pPr>
    </w:p>
    <w:p w:rsidR="002C187E" w:rsidRPr="000261A3" w:rsidRDefault="002C187E" w:rsidP="002B799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2C187E" w:rsidRPr="000261A3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87E" w:rsidRPr="000261A3" w:rsidRDefault="002C187E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2C187E" w:rsidRPr="000261A3" w:rsidRDefault="002C187E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2C187E" w:rsidRPr="000261A3" w:rsidRDefault="002C187E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2C187E" w:rsidRPr="000261A3" w:rsidRDefault="002C187E" w:rsidP="002E0CBE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0261A3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2C187E" w:rsidRPr="000261A3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87E" w:rsidRPr="000261A3" w:rsidRDefault="002C187E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61A3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2C187E" w:rsidRPr="000261A3" w:rsidRDefault="002C187E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0261A3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2C187E" w:rsidRPr="000261A3" w:rsidRDefault="002C187E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0261A3">
              <w:rPr>
                <w:color w:val="000000"/>
                <w:sz w:val="20"/>
                <w:szCs w:val="20"/>
              </w:rPr>
              <w:t>adresas: Sanklodiškių kaimas, LT-33354 Molėtų rajonas</w:t>
            </w:r>
          </w:p>
        </w:tc>
      </w:tr>
    </w:tbl>
    <w:p w:rsidR="002C187E" w:rsidRPr="000261A3" w:rsidRDefault="002C187E">
      <w:pPr>
        <w:rPr>
          <w:sz w:val="22"/>
          <w:szCs w:val="22"/>
        </w:rPr>
      </w:pPr>
    </w:p>
    <w:sectPr w:rsidR="002C187E" w:rsidRPr="000261A3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87E" w:rsidRDefault="002C187E">
      <w:r>
        <w:separator/>
      </w:r>
    </w:p>
  </w:endnote>
  <w:endnote w:type="continuationSeparator" w:id="0">
    <w:p w:rsidR="002C187E" w:rsidRDefault="002C1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Gothic">
    <w:altName w:val="?l?r SVb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87E" w:rsidRDefault="002C187E">
      <w:r>
        <w:separator/>
      </w:r>
    </w:p>
  </w:footnote>
  <w:footnote w:type="continuationSeparator" w:id="0">
    <w:p w:rsidR="002C187E" w:rsidRDefault="002C1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87E" w:rsidRDefault="002C187E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2C187E" w:rsidRPr="00EA07A2" w:rsidRDefault="002C1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1A3"/>
    <w:rsid w:val="000267A6"/>
    <w:rsid w:val="00026FED"/>
    <w:rsid w:val="00030355"/>
    <w:rsid w:val="000303A2"/>
    <w:rsid w:val="000326BC"/>
    <w:rsid w:val="00032713"/>
    <w:rsid w:val="00033291"/>
    <w:rsid w:val="0004105E"/>
    <w:rsid w:val="000415C4"/>
    <w:rsid w:val="00041A91"/>
    <w:rsid w:val="00041EBB"/>
    <w:rsid w:val="000422A7"/>
    <w:rsid w:val="000437C9"/>
    <w:rsid w:val="000448AE"/>
    <w:rsid w:val="00044F12"/>
    <w:rsid w:val="00045EB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2F0"/>
    <w:rsid w:val="00130E17"/>
    <w:rsid w:val="001312B6"/>
    <w:rsid w:val="00133733"/>
    <w:rsid w:val="001340CD"/>
    <w:rsid w:val="00135A31"/>
    <w:rsid w:val="00135B03"/>
    <w:rsid w:val="00135E04"/>
    <w:rsid w:val="00135F98"/>
    <w:rsid w:val="00135FBA"/>
    <w:rsid w:val="0014086F"/>
    <w:rsid w:val="00143906"/>
    <w:rsid w:val="00143BDB"/>
    <w:rsid w:val="00147C10"/>
    <w:rsid w:val="00151116"/>
    <w:rsid w:val="00151A4E"/>
    <w:rsid w:val="00152EEE"/>
    <w:rsid w:val="00153548"/>
    <w:rsid w:val="0015365F"/>
    <w:rsid w:val="001537C0"/>
    <w:rsid w:val="00156361"/>
    <w:rsid w:val="00157022"/>
    <w:rsid w:val="001573AF"/>
    <w:rsid w:val="001574FE"/>
    <w:rsid w:val="001600CF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4D1E"/>
    <w:rsid w:val="00176BB3"/>
    <w:rsid w:val="00177CDA"/>
    <w:rsid w:val="00180511"/>
    <w:rsid w:val="00181228"/>
    <w:rsid w:val="0018238B"/>
    <w:rsid w:val="00182F64"/>
    <w:rsid w:val="00182F97"/>
    <w:rsid w:val="00184E89"/>
    <w:rsid w:val="00187BB1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252F"/>
    <w:rsid w:val="001E30F7"/>
    <w:rsid w:val="001E47AD"/>
    <w:rsid w:val="001E6082"/>
    <w:rsid w:val="001E64A5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7EC"/>
    <w:rsid w:val="00227AC9"/>
    <w:rsid w:val="00227B2A"/>
    <w:rsid w:val="00230384"/>
    <w:rsid w:val="002319D3"/>
    <w:rsid w:val="002335F8"/>
    <w:rsid w:val="00233EAD"/>
    <w:rsid w:val="00234B30"/>
    <w:rsid w:val="002355E3"/>
    <w:rsid w:val="00235FB2"/>
    <w:rsid w:val="0024083D"/>
    <w:rsid w:val="00243523"/>
    <w:rsid w:val="00243D27"/>
    <w:rsid w:val="00243E4C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D3F"/>
    <w:rsid w:val="0029256A"/>
    <w:rsid w:val="00292D8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60D1"/>
    <w:rsid w:val="002B7356"/>
    <w:rsid w:val="002B76B2"/>
    <w:rsid w:val="002B7997"/>
    <w:rsid w:val="002B7B2B"/>
    <w:rsid w:val="002C07EA"/>
    <w:rsid w:val="002C07F0"/>
    <w:rsid w:val="002C0C3E"/>
    <w:rsid w:val="002C0E62"/>
    <w:rsid w:val="002C153A"/>
    <w:rsid w:val="002C187E"/>
    <w:rsid w:val="002C1EB0"/>
    <w:rsid w:val="002C41AA"/>
    <w:rsid w:val="002C5733"/>
    <w:rsid w:val="002C662B"/>
    <w:rsid w:val="002C71EE"/>
    <w:rsid w:val="002D0811"/>
    <w:rsid w:val="002D0A66"/>
    <w:rsid w:val="002D1654"/>
    <w:rsid w:val="002D3C05"/>
    <w:rsid w:val="002D3EA8"/>
    <w:rsid w:val="002D47F6"/>
    <w:rsid w:val="002E0910"/>
    <w:rsid w:val="002E0CBE"/>
    <w:rsid w:val="002E1E4A"/>
    <w:rsid w:val="002E2C02"/>
    <w:rsid w:val="002E447A"/>
    <w:rsid w:val="002E6908"/>
    <w:rsid w:val="002E78AC"/>
    <w:rsid w:val="002F360B"/>
    <w:rsid w:val="002F6828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66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0C8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342C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3EF0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3780"/>
    <w:rsid w:val="004E611D"/>
    <w:rsid w:val="004E6A46"/>
    <w:rsid w:val="004E6D95"/>
    <w:rsid w:val="004E7189"/>
    <w:rsid w:val="004F26D8"/>
    <w:rsid w:val="004F3C3E"/>
    <w:rsid w:val="004F7210"/>
    <w:rsid w:val="0050050C"/>
    <w:rsid w:val="00503E26"/>
    <w:rsid w:val="005044D7"/>
    <w:rsid w:val="005053D4"/>
    <w:rsid w:val="005055FE"/>
    <w:rsid w:val="00505D5C"/>
    <w:rsid w:val="005068B2"/>
    <w:rsid w:val="00507D0E"/>
    <w:rsid w:val="00507F3C"/>
    <w:rsid w:val="005101C5"/>
    <w:rsid w:val="00510F28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67E44"/>
    <w:rsid w:val="0057377E"/>
    <w:rsid w:val="00573FAB"/>
    <w:rsid w:val="00575647"/>
    <w:rsid w:val="00577AA0"/>
    <w:rsid w:val="00583996"/>
    <w:rsid w:val="005840F2"/>
    <w:rsid w:val="005853AD"/>
    <w:rsid w:val="00587FFE"/>
    <w:rsid w:val="00594C05"/>
    <w:rsid w:val="00595DDA"/>
    <w:rsid w:val="0059711C"/>
    <w:rsid w:val="005A006C"/>
    <w:rsid w:val="005A11DA"/>
    <w:rsid w:val="005A2BAF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58FB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6C3"/>
    <w:rsid w:val="005F181B"/>
    <w:rsid w:val="005F3BDC"/>
    <w:rsid w:val="005F76B3"/>
    <w:rsid w:val="005F7A19"/>
    <w:rsid w:val="00603CDA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9B8"/>
    <w:rsid w:val="00630BB0"/>
    <w:rsid w:val="00631022"/>
    <w:rsid w:val="00634101"/>
    <w:rsid w:val="006400F2"/>
    <w:rsid w:val="00643697"/>
    <w:rsid w:val="006438D2"/>
    <w:rsid w:val="00645143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5527"/>
    <w:rsid w:val="00666464"/>
    <w:rsid w:val="00666906"/>
    <w:rsid w:val="006672EE"/>
    <w:rsid w:val="00670BD0"/>
    <w:rsid w:val="00671029"/>
    <w:rsid w:val="006716D5"/>
    <w:rsid w:val="00671725"/>
    <w:rsid w:val="00671D8B"/>
    <w:rsid w:val="00671FD5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E4D89"/>
    <w:rsid w:val="006F0349"/>
    <w:rsid w:val="006F2CF5"/>
    <w:rsid w:val="006F35EB"/>
    <w:rsid w:val="006F4BCF"/>
    <w:rsid w:val="0070361D"/>
    <w:rsid w:val="00705086"/>
    <w:rsid w:val="00705FF4"/>
    <w:rsid w:val="00706611"/>
    <w:rsid w:val="00707B7A"/>
    <w:rsid w:val="00707F2A"/>
    <w:rsid w:val="0071033B"/>
    <w:rsid w:val="0071288C"/>
    <w:rsid w:val="007144A1"/>
    <w:rsid w:val="0071551D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3F1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35C"/>
    <w:rsid w:val="007A18C7"/>
    <w:rsid w:val="007A2632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6A94"/>
    <w:rsid w:val="007E78A0"/>
    <w:rsid w:val="007F0A45"/>
    <w:rsid w:val="007F1658"/>
    <w:rsid w:val="007F274B"/>
    <w:rsid w:val="007F434B"/>
    <w:rsid w:val="007F5DD6"/>
    <w:rsid w:val="007F63BD"/>
    <w:rsid w:val="007F6922"/>
    <w:rsid w:val="008006AA"/>
    <w:rsid w:val="00802DD7"/>
    <w:rsid w:val="0080397C"/>
    <w:rsid w:val="00804E30"/>
    <w:rsid w:val="0080554E"/>
    <w:rsid w:val="0080595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5659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624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2588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1146"/>
    <w:rsid w:val="008920B4"/>
    <w:rsid w:val="008939C1"/>
    <w:rsid w:val="008943A1"/>
    <w:rsid w:val="00894C79"/>
    <w:rsid w:val="00896A6B"/>
    <w:rsid w:val="008A01C7"/>
    <w:rsid w:val="008A05B1"/>
    <w:rsid w:val="008A174F"/>
    <w:rsid w:val="008A3274"/>
    <w:rsid w:val="008A3C7C"/>
    <w:rsid w:val="008A5536"/>
    <w:rsid w:val="008A5F5F"/>
    <w:rsid w:val="008A703F"/>
    <w:rsid w:val="008B073C"/>
    <w:rsid w:val="008B136C"/>
    <w:rsid w:val="008B1900"/>
    <w:rsid w:val="008B1F1F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C78C9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458"/>
    <w:rsid w:val="008F0C96"/>
    <w:rsid w:val="008F13F1"/>
    <w:rsid w:val="008F290D"/>
    <w:rsid w:val="008F3E37"/>
    <w:rsid w:val="008F3FA3"/>
    <w:rsid w:val="008F521C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53FF"/>
    <w:rsid w:val="00916088"/>
    <w:rsid w:val="00917806"/>
    <w:rsid w:val="00917F0A"/>
    <w:rsid w:val="00921197"/>
    <w:rsid w:val="00921DC5"/>
    <w:rsid w:val="00922AE2"/>
    <w:rsid w:val="00923BB4"/>
    <w:rsid w:val="00924D28"/>
    <w:rsid w:val="009254C0"/>
    <w:rsid w:val="00930285"/>
    <w:rsid w:val="00931930"/>
    <w:rsid w:val="00931A89"/>
    <w:rsid w:val="00932046"/>
    <w:rsid w:val="00932A96"/>
    <w:rsid w:val="00933BDF"/>
    <w:rsid w:val="00935090"/>
    <w:rsid w:val="00936959"/>
    <w:rsid w:val="00936CF9"/>
    <w:rsid w:val="00937CC6"/>
    <w:rsid w:val="00941257"/>
    <w:rsid w:val="00945E96"/>
    <w:rsid w:val="00946816"/>
    <w:rsid w:val="00950426"/>
    <w:rsid w:val="00950517"/>
    <w:rsid w:val="00950B5F"/>
    <w:rsid w:val="009535A7"/>
    <w:rsid w:val="00953DD0"/>
    <w:rsid w:val="00956101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4F7"/>
    <w:rsid w:val="009755F5"/>
    <w:rsid w:val="0097790C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67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1B60"/>
    <w:rsid w:val="009F207A"/>
    <w:rsid w:val="009F2BCF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3DBE"/>
    <w:rsid w:val="00A356ED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E79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7A10"/>
    <w:rsid w:val="00A8177D"/>
    <w:rsid w:val="00A83476"/>
    <w:rsid w:val="00A84B25"/>
    <w:rsid w:val="00A85210"/>
    <w:rsid w:val="00A8681A"/>
    <w:rsid w:val="00A86C4E"/>
    <w:rsid w:val="00A87A0D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AF519B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58D"/>
    <w:rsid w:val="00B13D8E"/>
    <w:rsid w:val="00B13FC0"/>
    <w:rsid w:val="00B14E75"/>
    <w:rsid w:val="00B156FB"/>
    <w:rsid w:val="00B2092C"/>
    <w:rsid w:val="00B218B7"/>
    <w:rsid w:val="00B224E2"/>
    <w:rsid w:val="00B2310D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41DF"/>
    <w:rsid w:val="00B366E3"/>
    <w:rsid w:val="00B36A37"/>
    <w:rsid w:val="00B3789C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6F0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348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42C"/>
    <w:rsid w:val="00C34B87"/>
    <w:rsid w:val="00C36D76"/>
    <w:rsid w:val="00C37238"/>
    <w:rsid w:val="00C4012A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B9C"/>
    <w:rsid w:val="00C75E65"/>
    <w:rsid w:val="00C77A7B"/>
    <w:rsid w:val="00C80E1D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148A"/>
    <w:rsid w:val="00CE3822"/>
    <w:rsid w:val="00CE470F"/>
    <w:rsid w:val="00CE4FCD"/>
    <w:rsid w:val="00CE4FD5"/>
    <w:rsid w:val="00CE5976"/>
    <w:rsid w:val="00CE62E7"/>
    <w:rsid w:val="00CE752E"/>
    <w:rsid w:val="00CF2478"/>
    <w:rsid w:val="00CF2CD6"/>
    <w:rsid w:val="00CF3112"/>
    <w:rsid w:val="00CF31E8"/>
    <w:rsid w:val="00CF416B"/>
    <w:rsid w:val="00CF654C"/>
    <w:rsid w:val="00CF784C"/>
    <w:rsid w:val="00D01A0A"/>
    <w:rsid w:val="00D01A56"/>
    <w:rsid w:val="00D02506"/>
    <w:rsid w:val="00D03EA5"/>
    <w:rsid w:val="00D04621"/>
    <w:rsid w:val="00D0742F"/>
    <w:rsid w:val="00D11191"/>
    <w:rsid w:val="00D112E1"/>
    <w:rsid w:val="00D132B1"/>
    <w:rsid w:val="00D147CD"/>
    <w:rsid w:val="00D156A2"/>
    <w:rsid w:val="00D1623F"/>
    <w:rsid w:val="00D163AA"/>
    <w:rsid w:val="00D16A31"/>
    <w:rsid w:val="00D17801"/>
    <w:rsid w:val="00D179A9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6C47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173F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9F5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06"/>
    <w:rsid w:val="00E0354E"/>
    <w:rsid w:val="00E05CAB"/>
    <w:rsid w:val="00E06E8F"/>
    <w:rsid w:val="00E10D1A"/>
    <w:rsid w:val="00E1102D"/>
    <w:rsid w:val="00E122D6"/>
    <w:rsid w:val="00E12D4F"/>
    <w:rsid w:val="00E13A54"/>
    <w:rsid w:val="00E15406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7964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5AA"/>
    <w:rsid w:val="00E86C47"/>
    <w:rsid w:val="00E86E09"/>
    <w:rsid w:val="00E86E49"/>
    <w:rsid w:val="00E877DE"/>
    <w:rsid w:val="00E90865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AA"/>
    <w:rsid w:val="00EF1C7D"/>
    <w:rsid w:val="00EF28F7"/>
    <w:rsid w:val="00EF2FD1"/>
    <w:rsid w:val="00EF34DF"/>
    <w:rsid w:val="00EF4154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371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84"/>
    <w:rsid w:val="00F90AF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16A0"/>
    <w:rsid w:val="00FB34B1"/>
    <w:rsid w:val="00FB4144"/>
    <w:rsid w:val="00FC1B4B"/>
    <w:rsid w:val="00FC37FF"/>
    <w:rsid w:val="00FC627B"/>
    <w:rsid w:val="00FC6BBB"/>
    <w:rsid w:val="00FC6E5F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35E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0261A3"/>
    <w:rPr>
      <w:rFonts w:cs="Times New Roman"/>
    </w:rPr>
  </w:style>
  <w:style w:type="paragraph" w:customStyle="1" w:styleId="vv">
    <w:name w:val="vv"/>
    <w:basedOn w:val="Normal"/>
    <w:uiPriority w:val="99"/>
    <w:rsid w:val="009254C0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Seminarbeschreibungklein">
    <w:name w:val="Seminarbeschreibung klein"/>
    <w:basedOn w:val="Normal"/>
    <w:uiPriority w:val="99"/>
    <w:rsid w:val="00BA06F0"/>
    <w:pPr>
      <w:ind w:firstLine="170"/>
      <w:jc w:val="both"/>
    </w:pPr>
    <w:rPr>
      <w:rFonts w:ascii="Arial" w:hAnsi="Arial"/>
      <w:sz w:val="18"/>
      <w:szCs w:val="20"/>
      <w:lang w:val="en-GB" w:eastAsia="de-DE"/>
    </w:rPr>
  </w:style>
  <w:style w:type="paragraph" w:customStyle="1" w:styleId="strong0">
    <w:name w:val="strong"/>
    <w:basedOn w:val="Normal"/>
    <w:uiPriority w:val="99"/>
    <w:rsid w:val="002E6908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09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.sink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1796</Words>
  <Characters>1025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10</cp:revision>
  <cp:lastPrinted>2016-06-06T12:04:00Z</cp:lastPrinted>
  <dcterms:created xsi:type="dcterms:W3CDTF">2016-08-03T05:41:00Z</dcterms:created>
  <dcterms:modified xsi:type="dcterms:W3CDTF">2016-08-30T08:25:00Z</dcterms:modified>
</cp:coreProperties>
</file>